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840" w:rsidRDefault="00F91140" w:rsidP="00A33EAB">
      <w:pPr>
        <w:spacing w:line="360" w:lineRule="auto"/>
        <w:jc w:val="both"/>
        <w:rPr>
          <w:sz w:val="24"/>
        </w:rPr>
      </w:pPr>
      <w:r w:rsidRPr="00BD7729">
        <w:rPr>
          <w:sz w:val="24"/>
        </w:rPr>
        <w:tab/>
      </w:r>
      <w:r w:rsidRPr="00BD7729">
        <w:rPr>
          <w:sz w:val="24"/>
        </w:rPr>
        <w:tab/>
      </w:r>
      <w:r w:rsidR="00BD7729" w:rsidRPr="00BD7729">
        <w:rPr>
          <w:sz w:val="24"/>
        </w:rPr>
        <w:tab/>
      </w:r>
    </w:p>
    <w:p w:rsidR="00F91140" w:rsidRDefault="00F91140" w:rsidP="00A33EAB">
      <w:pPr>
        <w:spacing w:line="360" w:lineRule="auto"/>
        <w:jc w:val="both"/>
        <w:rPr>
          <w:sz w:val="24"/>
          <w:u w:val="single"/>
        </w:rPr>
      </w:pPr>
    </w:p>
    <w:p w:rsidR="00420822" w:rsidRDefault="00420822" w:rsidP="00A33EAB">
      <w:pPr>
        <w:spacing w:line="360" w:lineRule="auto"/>
        <w:jc w:val="both"/>
        <w:rPr>
          <w:sz w:val="24"/>
          <w:u w:val="single"/>
        </w:rPr>
      </w:pPr>
    </w:p>
    <w:p w:rsidR="00420822" w:rsidRDefault="00420822" w:rsidP="00A33EAB">
      <w:pPr>
        <w:spacing w:line="360" w:lineRule="auto"/>
        <w:jc w:val="both"/>
        <w:rPr>
          <w:sz w:val="24"/>
          <w:u w:val="single"/>
        </w:rPr>
      </w:pPr>
    </w:p>
    <w:p w:rsidR="00420822" w:rsidRDefault="00420822" w:rsidP="00A33EAB">
      <w:pPr>
        <w:spacing w:line="360" w:lineRule="auto"/>
        <w:jc w:val="both"/>
        <w:rPr>
          <w:sz w:val="24"/>
          <w:u w:val="single"/>
        </w:rPr>
      </w:pPr>
    </w:p>
    <w:p w:rsidR="00420822" w:rsidRDefault="00420822" w:rsidP="00A33EAB">
      <w:pPr>
        <w:spacing w:line="360" w:lineRule="auto"/>
        <w:jc w:val="both"/>
        <w:rPr>
          <w:sz w:val="24"/>
          <w:u w:val="single"/>
        </w:rPr>
      </w:pPr>
    </w:p>
    <w:p w:rsidR="00420822" w:rsidRDefault="00420822" w:rsidP="00A33EAB">
      <w:pPr>
        <w:spacing w:line="360" w:lineRule="auto"/>
        <w:jc w:val="both"/>
        <w:rPr>
          <w:sz w:val="24"/>
          <w:u w:val="single"/>
        </w:rPr>
      </w:pPr>
    </w:p>
    <w:p w:rsidR="00420822" w:rsidRDefault="00420822" w:rsidP="00A33EAB">
      <w:pPr>
        <w:spacing w:line="360" w:lineRule="auto"/>
        <w:jc w:val="both"/>
        <w:rPr>
          <w:sz w:val="24"/>
          <w:u w:val="single"/>
        </w:rPr>
      </w:pPr>
    </w:p>
    <w:p w:rsidR="00420822" w:rsidRDefault="00420822" w:rsidP="00A33EAB">
      <w:pPr>
        <w:spacing w:line="360" w:lineRule="auto"/>
        <w:jc w:val="both"/>
        <w:rPr>
          <w:sz w:val="24"/>
          <w:u w:val="single"/>
        </w:rPr>
      </w:pPr>
    </w:p>
    <w:p w:rsidR="004B39CC" w:rsidRDefault="004B39CC" w:rsidP="00A33EAB">
      <w:pPr>
        <w:spacing w:line="360" w:lineRule="auto"/>
        <w:jc w:val="both"/>
        <w:rPr>
          <w:sz w:val="24"/>
          <w:u w:val="single"/>
        </w:rPr>
      </w:pPr>
    </w:p>
    <w:p w:rsidR="00194661" w:rsidRDefault="00194661" w:rsidP="00EB0511">
      <w:pPr>
        <w:spacing w:line="360" w:lineRule="auto"/>
        <w:jc w:val="center"/>
        <w:rPr>
          <w:rFonts w:ascii="Book Antiqua" w:hAnsi="Book Antiqua"/>
          <w:b/>
          <w:sz w:val="24"/>
          <w:u w:val="single"/>
        </w:rPr>
      </w:pPr>
    </w:p>
    <w:p w:rsidR="00F26516" w:rsidRDefault="00F26516" w:rsidP="00EB0511">
      <w:pPr>
        <w:spacing w:line="360" w:lineRule="auto"/>
        <w:jc w:val="center"/>
        <w:rPr>
          <w:rFonts w:ascii="Book Antiqua" w:hAnsi="Book Antiqua"/>
          <w:b/>
          <w:sz w:val="24"/>
          <w:u w:val="single"/>
        </w:rPr>
      </w:pPr>
    </w:p>
    <w:p w:rsidR="00194661" w:rsidRDefault="00194661" w:rsidP="00EB0511">
      <w:pPr>
        <w:spacing w:line="360" w:lineRule="auto"/>
        <w:jc w:val="center"/>
        <w:rPr>
          <w:rFonts w:ascii="Book Antiqua" w:hAnsi="Book Antiqua"/>
          <w:b/>
          <w:sz w:val="24"/>
          <w:u w:val="single"/>
        </w:rPr>
      </w:pPr>
    </w:p>
    <w:p w:rsidR="00194661" w:rsidRDefault="00F26516" w:rsidP="00EB0511">
      <w:pPr>
        <w:spacing w:line="360" w:lineRule="auto"/>
        <w:jc w:val="center"/>
        <w:rPr>
          <w:rFonts w:ascii="Book Antiqua" w:hAnsi="Book Antiqua"/>
          <w:b/>
          <w:sz w:val="24"/>
          <w:u w:val="single"/>
        </w:rPr>
      </w:pPr>
      <w:r>
        <w:rPr>
          <w:rFonts w:ascii="Book Antiqua" w:hAnsi="Book Antiqua"/>
          <w:b/>
          <w:sz w:val="24"/>
          <w:u w:val="single"/>
        </w:rPr>
        <w:t>BEFORE THE NOTARY PUBLIC</w:t>
      </w:r>
    </w:p>
    <w:p w:rsidR="00420822" w:rsidRPr="000415A0" w:rsidRDefault="00EB0511" w:rsidP="00EB0511">
      <w:pPr>
        <w:spacing w:line="360" w:lineRule="auto"/>
        <w:jc w:val="center"/>
        <w:rPr>
          <w:rFonts w:ascii="Book Antiqua" w:hAnsi="Book Antiqua"/>
          <w:b/>
          <w:sz w:val="24"/>
        </w:rPr>
      </w:pPr>
      <w:r w:rsidRPr="000415A0">
        <w:rPr>
          <w:rFonts w:ascii="Book Antiqua" w:hAnsi="Book Antiqua"/>
          <w:b/>
          <w:sz w:val="24"/>
          <w:u w:val="single"/>
        </w:rPr>
        <w:t>AFFIDAVIT</w:t>
      </w:r>
    </w:p>
    <w:p w:rsidR="00420822" w:rsidRPr="000415A0" w:rsidRDefault="00420822" w:rsidP="00A33EAB">
      <w:pPr>
        <w:spacing w:line="360" w:lineRule="auto"/>
        <w:jc w:val="both"/>
        <w:rPr>
          <w:rFonts w:ascii="Book Antiqua" w:hAnsi="Book Antiqua"/>
          <w:sz w:val="24"/>
          <w:u w:val="single"/>
        </w:rPr>
      </w:pPr>
    </w:p>
    <w:p w:rsidR="00EC3678" w:rsidRPr="00AB25E6" w:rsidRDefault="00F91140" w:rsidP="00EC3678">
      <w:pPr>
        <w:spacing w:line="360" w:lineRule="auto"/>
        <w:jc w:val="both"/>
        <w:rPr>
          <w:rFonts w:ascii="Book Antiqua" w:hAnsi="Book Antiqua"/>
          <w:sz w:val="24"/>
        </w:rPr>
      </w:pPr>
      <w:proofErr w:type="gramStart"/>
      <w:r w:rsidRPr="00AB25E6">
        <w:rPr>
          <w:rFonts w:ascii="Book Antiqua" w:hAnsi="Book Antiqua"/>
          <w:sz w:val="24"/>
        </w:rPr>
        <w:t xml:space="preserve">I </w:t>
      </w:r>
      <w:r w:rsidR="00BD7729" w:rsidRPr="00AB25E6">
        <w:rPr>
          <w:rFonts w:ascii="Book Antiqua" w:hAnsi="Book Antiqua"/>
          <w:sz w:val="24"/>
        </w:rPr>
        <w:t>,</w:t>
      </w:r>
      <w:r w:rsidRPr="00AB25E6">
        <w:rPr>
          <w:rFonts w:ascii="Book Antiqua" w:hAnsi="Book Antiqua"/>
          <w:sz w:val="24"/>
        </w:rPr>
        <w:t>BIRENDRA</w:t>
      </w:r>
      <w:proofErr w:type="gramEnd"/>
      <w:r w:rsidRPr="00AB25E6">
        <w:rPr>
          <w:rFonts w:ascii="Book Antiqua" w:hAnsi="Book Antiqua"/>
          <w:sz w:val="24"/>
        </w:rPr>
        <w:t xml:space="preserve"> KUMAR </w:t>
      </w:r>
      <w:r w:rsidR="00E5046B" w:rsidRPr="00AB25E6">
        <w:rPr>
          <w:rFonts w:ascii="Book Antiqua" w:hAnsi="Book Antiqua"/>
          <w:sz w:val="24"/>
        </w:rPr>
        <w:t>CHOPRA</w:t>
      </w:r>
      <w:r w:rsidR="002D18D2" w:rsidRPr="00AB25E6">
        <w:rPr>
          <w:rFonts w:ascii="Book Antiqua" w:hAnsi="Book Antiqua"/>
          <w:sz w:val="24"/>
        </w:rPr>
        <w:t>,</w:t>
      </w:r>
      <w:r w:rsidR="00555EF4">
        <w:rPr>
          <w:rFonts w:ascii="Book Antiqua" w:hAnsi="Book Antiqua"/>
          <w:sz w:val="24"/>
        </w:rPr>
        <w:t xml:space="preserve"> aged about 60</w:t>
      </w:r>
      <w:r w:rsidR="00F26516" w:rsidRPr="00AB25E6">
        <w:rPr>
          <w:rFonts w:ascii="Book Antiqua" w:hAnsi="Book Antiqua"/>
          <w:sz w:val="24"/>
        </w:rPr>
        <w:t xml:space="preserve"> years, Son of </w:t>
      </w:r>
      <w:r w:rsidR="007537BA" w:rsidRPr="00AB25E6">
        <w:rPr>
          <w:rFonts w:ascii="Book Antiqua" w:hAnsi="Book Antiqua"/>
          <w:sz w:val="24"/>
        </w:rPr>
        <w:t>LATE</w:t>
      </w:r>
      <w:r w:rsidRPr="00AB25E6">
        <w:rPr>
          <w:rFonts w:ascii="Book Antiqua" w:hAnsi="Book Antiqua"/>
          <w:sz w:val="24"/>
        </w:rPr>
        <w:t xml:space="preserve"> JAYCHAND LAL CHOPRA</w:t>
      </w:r>
      <w:r w:rsidR="00F26516" w:rsidRPr="00AB25E6">
        <w:rPr>
          <w:rFonts w:ascii="Book Antiqua" w:hAnsi="Book Antiqua"/>
          <w:sz w:val="24"/>
        </w:rPr>
        <w:t>, by Occupation</w:t>
      </w:r>
      <w:r w:rsidR="00520B4D" w:rsidRPr="00AB25E6">
        <w:rPr>
          <w:rFonts w:ascii="Book Antiqua" w:hAnsi="Book Antiqua"/>
          <w:sz w:val="24"/>
        </w:rPr>
        <w:t xml:space="preserve"> – Business, by Religion – Hindu, </w:t>
      </w:r>
      <w:r w:rsidR="00BD7729" w:rsidRPr="00AB25E6">
        <w:rPr>
          <w:rFonts w:ascii="Book Antiqua" w:hAnsi="Book Antiqua"/>
          <w:sz w:val="24"/>
        </w:rPr>
        <w:t>residing</w:t>
      </w:r>
      <w:r w:rsidRPr="00AB25E6">
        <w:rPr>
          <w:rFonts w:ascii="Book Antiqua" w:hAnsi="Book Antiqua"/>
          <w:sz w:val="24"/>
        </w:rPr>
        <w:t xml:space="preserve"> at </w:t>
      </w:r>
      <w:r w:rsidR="00F26516" w:rsidRPr="00AB25E6">
        <w:rPr>
          <w:rFonts w:ascii="Book Antiqua" w:hAnsi="Book Antiqua"/>
          <w:sz w:val="24"/>
        </w:rPr>
        <w:t xml:space="preserve"> EC- 130, SECTOR – 1, SALT LAKE</w:t>
      </w:r>
      <w:r w:rsidR="00520B4D" w:rsidRPr="00AB25E6">
        <w:rPr>
          <w:rFonts w:ascii="Book Antiqua" w:hAnsi="Book Antiqua"/>
          <w:sz w:val="24"/>
        </w:rPr>
        <w:t xml:space="preserve"> CITY</w:t>
      </w:r>
      <w:r w:rsidR="00F26516" w:rsidRPr="00AB25E6">
        <w:rPr>
          <w:rFonts w:ascii="Book Antiqua" w:hAnsi="Book Antiqua"/>
          <w:sz w:val="24"/>
        </w:rPr>
        <w:t>, KOLKATA - 700064</w:t>
      </w:r>
      <w:r w:rsidR="0012411A" w:rsidRPr="00AB25E6">
        <w:rPr>
          <w:rFonts w:ascii="Book Antiqua" w:hAnsi="Book Antiqua"/>
          <w:sz w:val="24"/>
        </w:rPr>
        <w:t>,</w:t>
      </w:r>
      <w:r w:rsidR="00EC3678" w:rsidRPr="00AB25E6">
        <w:rPr>
          <w:rFonts w:ascii="Book Antiqua" w:hAnsi="Book Antiqua"/>
          <w:sz w:val="24"/>
        </w:rPr>
        <w:t xml:space="preserve"> do hereby solemnly affirm and declare as under.</w:t>
      </w:r>
    </w:p>
    <w:p w:rsidR="00520B4D" w:rsidRPr="00AB25E6" w:rsidRDefault="00520B4D" w:rsidP="00EC3678">
      <w:pPr>
        <w:spacing w:line="360" w:lineRule="auto"/>
        <w:jc w:val="both"/>
        <w:rPr>
          <w:rFonts w:ascii="Book Antiqua" w:hAnsi="Book Antiqua"/>
          <w:sz w:val="24"/>
        </w:rPr>
      </w:pPr>
    </w:p>
    <w:p w:rsidR="00AB25E6" w:rsidRPr="00AB25E6" w:rsidRDefault="00520B4D" w:rsidP="00EC3678">
      <w:pPr>
        <w:spacing w:line="360" w:lineRule="auto"/>
        <w:jc w:val="both"/>
        <w:rPr>
          <w:rFonts w:ascii="Book Antiqua" w:hAnsi="Book Antiqua"/>
          <w:sz w:val="24"/>
        </w:rPr>
      </w:pPr>
      <w:r w:rsidRPr="00AB25E6">
        <w:rPr>
          <w:rFonts w:ascii="Book Antiqua" w:hAnsi="Book Antiqua"/>
          <w:sz w:val="24"/>
        </w:rPr>
        <w:t xml:space="preserve">I am having Electricity meter of </w:t>
      </w:r>
      <w:r w:rsidRPr="00AB25E6">
        <w:rPr>
          <w:rFonts w:ascii="Book Antiqua" w:hAnsi="Book Antiqua"/>
          <w:b/>
          <w:sz w:val="24"/>
          <w:u w:val="single"/>
        </w:rPr>
        <w:t>Consumer Id 122027094</w:t>
      </w:r>
      <w:r w:rsidRPr="00AB25E6">
        <w:rPr>
          <w:rFonts w:ascii="Book Antiqua" w:hAnsi="Book Antiqua"/>
          <w:sz w:val="24"/>
          <w:u w:val="single"/>
        </w:rPr>
        <w:t xml:space="preserve"> </w:t>
      </w:r>
      <w:r w:rsidRPr="00AB25E6">
        <w:rPr>
          <w:rFonts w:ascii="Book Antiqua" w:hAnsi="Book Antiqua"/>
          <w:sz w:val="24"/>
        </w:rPr>
        <w:t xml:space="preserve">in the name of </w:t>
      </w:r>
      <w:proofErr w:type="spellStart"/>
      <w:r w:rsidRPr="00AB25E6">
        <w:rPr>
          <w:rFonts w:ascii="Book Antiqua" w:hAnsi="Book Antiqua"/>
          <w:sz w:val="24"/>
        </w:rPr>
        <w:t>Birendra</w:t>
      </w:r>
      <w:proofErr w:type="spellEnd"/>
      <w:r w:rsidRPr="00AB25E6">
        <w:rPr>
          <w:rFonts w:ascii="Book Antiqua" w:hAnsi="Book Antiqua"/>
          <w:sz w:val="24"/>
        </w:rPr>
        <w:t xml:space="preserve"> Kumar Chopra installed by WBSEDCL at EC – 130, SALT LAKE CITY, SECTOR – 1, KOLKATA </w:t>
      </w:r>
      <w:r w:rsidR="00AB25E6" w:rsidRPr="00AB25E6">
        <w:rPr>
          <w:rFonts w:ascii="Book Antiqua" w:hAnsi="Book Antiqua"/>
          <w:sz w:val="24"/>
        </w:rPr>
        <w:t>–</w:t>
      </w:r>
      <w:r w:rsidRPr="00AB25E6">
        <w:rPr>
          <w:rFonts w:ascii="Book Antiqua" w:hAnsi="Book Antiqua"/>
          <w:sz w:val="24"/>
        </w:rPr>
        <w:t xml:space="preserve"> 700064</w:t>
      </w:r>
      <w:r w:rsidR="00AB25E6" w:rsidRPr="00AB25E6">
        <w:rPr>
          <w:rFonts w:ascii="Book Antiqua" w:hAnsi="Book Antiqua"/>
          <w:sz w:val="24"/>
        </w:rPr>
        <w:t>.</w:t>
      </w:r>
    </w:p>
    <w:p w:rsidR="00AB25E6" w:rsidRPr="00AB25E6" w:rsidRDefault="00AB25E6" w:rsidP="00EC3678">
      <w:pPr>
        <w:spacing w:line="360" w:lineRule="auto"/>
        <w:jc w:val="both"/>
        <w:rPr>
          <w:rFonts w:ascii="Book Antiqua" w:hAnsi="Book Antiqua"/>
          <w:sz w:val="24"/>
        </w:rPr>
      </w:pPr>
      <w:r w:rsidRPr="00AB25E6">
        <w:rPr>
          <w:rFonts w:ascii="Book Antiqua" w:hAnsi="Book Antiqua"/>
          <w:sz w:val="24"/>
        </w:rPr>
        <w:t>You are requested to kindly change the purpose of Meter from Commercial to Domestic Power to above mention Consumer Id.</w:t>
      </w:r>
    </w:p>
    <w:p w:rsidR="00520B4D" w:rsidRPr="00AB25E6" w:rsidRDefault="00AB25E6" w:rsidP="00EC3678">
      <w:pPr>
        <w:spacing w:line="360" w:lineRule="auto"/>
        <w:jc w:val="both"/>
        <w:rPr>
          <w:rFonts w:ascii="Book Antiqua" w:hAnsi="Book Antiqua"/>
          <w:sz w:val="24"/>
        </w:rPr>
      </w:pPr>
      <w:r w:rsidRPr="00AB25E6">
        <w:rPr>
          <w:rFonts w:ascii="Book Antiqua" w:hAnsi="Book Antiqua"/>
          <w:sz w:val="24"/>
        </w:rPr>
        <w:t xml:space="preserve">I declare that the statement made hereunder are true and correct to the best of my knowledge and belief. </w:t>
      </w:r>
      <w:r w:rsidR="00520B4D" w:rsidRPr="00AB25E6">
        <w:rPr>
          <w:rFonts w:ascii="Book Antiqua" w:hAnsi="Book Antiqua"/>
          <w:sz w:val="24"/>
        </w:rPr>
        <w:t xml:space="preserve"> </w:t>
      </w:r>
    </w:p>
    <w:p w:rsidR="00CC4165" w:rsidRPr="000415A0" w:rsidRDefault="00CC4165" w:rsidP="00EC3678">
      <w:pPr>
        <w:spacing w:line="360" w:lineRule="auto"/>
        <w:jc w:val="both"/>
        <w:rPr>
          <w:rFonts w:ascii="Book Antiqua" w:hAnsi="Book Antiqua"/>
          <w:sz w:val="24"/>
        </w:rPr>
      </w:pPr>
    </w:p>
    <w:sectPr w:rsidR="00CC4165" w:rsidRPr="000415A0" w:rsidSect="00277F51">
      <w:headerReference w:type="default" r:id="rId7"/>
      <w:pgSz w:w="12240" w:h="15840"/>
      <w:pgMar w:top="426" w:right="900" w:bottom="426" w:left="1276" w:header="9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0B4D" w:rsidRDefault="00520B4D" w:rsidP="00177C76">
      <w:r>
        <w:separator/>
      </w:r>
    </w:p>
  </w:endnote>
  <w:endnote w:type="continuationSeparator" w:id="1">
    <w:p w:rsidR="00520B4D" w:rsidRDefault="00520B4D" w:rsidP="00177C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0B4D" w:rsidRDefault="00520B4D" w:rsidP="00177C76">
      <w:r>
        <w:separator/>
      </w:r>
    </w:p>
  </w:footnote>
  <w:footnote w:type="continuationSeparator" w:id="1">
    <w:p w:rsidR="00520B4D" w:rsidRDefault="00520B4D" w:rsidP="00177C7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0B4D" w:rsidRDefault="00520B4D">
    <w:pPr>
      <w:pStyle w:val="Header"/>
    </w:pPr>
    <w:r>
      <w:rPr>
        <w:vanish/>
      </w:rPr>
      <w:t>&lt;</w:t>
    </w:r>
    <w:r>
      <w:rPr>
        <w:vanish/>
      </w:rPr>
      <w:tab/>
    </w:r>
    <w:r>
      <w:rPr>
        <w:vanish/>
      </w:rPr>
      <w:tab/>
      <w:t>pe text]</w:t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</w:p>
  <w:p w:rsidR="00520B4D" w:rsidRDefault="00520B4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23FAE"/>
    <w:multiLevelType w:val="hybridMultilevel"/>
    <w:tmpl w:val="9F6C5E9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1C7722"/>
    <w:multiLevelType w:val="hybridMultilevel"/>
    <w:tmpl w:val="72A6E3E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EA5CE9"/>
    <w:multiLevelType w:val="hybridMultilevel"/>
    <w:tmpl w:val="B89CF0C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2D12FA"/>
    <w:multiLevelType w:val="hybridMultilevel"/>
    <w:tmpl w:val="20A24EA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__Grammarly_42____i" w:val="H4sIAAAAAAAEAKtWckksSQxILCpxzi/NK1GyMqwFAAEhoTITAAAA"/>
    <w:docVar w:name="__Grammarly_42___1" w:val="H4sIAAAAAAAEAKtWcslP9kxRslIyNDY0NrA0MbC0NDYxNDAyMzNX0lEKTi0uzszPAykwrAUA+Lla1ywAAAA="/>
  </w:docVars>
  <w:rsids>
    <w:rsidRoot w:val="00E5046B"/>
    <w:rsid w:val="00000663"/>
    <w:rsid w:val="000236E9"/>
    <w:rsid w:val="00035CA5"/>
    <w:rsid w:val="000415A0"/>
    <w:rsid w:val="000478E2"/>
    <w:rsid w:val="00070BAF"/>
    <w:rsid w:val="000949D2"/>
    <w:rsid w:val="00094E81"/>
    <w:rsid w:val="000A5BF1"/>
    <w:rsid w:val="000C48C0"/>
    <w:rsid w:val="000C4995"/>
    <w:rsid w:val="0012411A"/>
    <w:rsid w:val="00132035"/>
    <w:rsid w:val="00140AD4"/>
    <w:rsid w:val="00140B94"/>
    <w:rsid w:val="00150A81"/>
    <w:rsid w:val="00150EDF"/>
    <w:rsid w:val="00177C76"/>
    <w:rsid w:val="00194661"/>
    <w:rsid w:val="001B5797"/>
    <w:rsid w:val="001D7758"/>
    <w:rsid w:val="002002EA"/>
    <w:rsid w:val="0021734C"/>
    <w:rsid w:val="00224A35"/>
    <w:rsid w:val="00225C78"/>
    <w:rsid w:val="002305E4"/>
    <w:rsid w:val="00277F51"/>
    <w:rsid w:val="00290157"/>
    <w:rsid w:val="002B531A"/>
    <w:rsid w:val="002D18D2"/>
    <w:rsid w:val="002E5316"/>
    <w:rsid w:val="002E69DB"/>
    <w:rsid w:val="002F1FBA"/>
    <w:rsid w:val="00300C25"/>
    <w:rsid w:val="00306193"/>
    <w:rsid w:val="00326561"/>
    <w:rsid w:val="003327A5"/>
    <w:rsid w:val="00381061"/>
    <w:rsid w:val="003C2A32"/>
    <w:rsid w:val="00402A46"/>
    <w:rsid w:val="00420822"/>
    <w:rsid w:val="0043445E"/>
    <w:rsid w:val="0046799F"/>
    <w:rsid w:val="00473078"/>
    <w:rsid w:val="004910CB"/>
    <w:rsid w:val="004B39CC"/>
    <w:rsid w:val="00503480"/>
    <w:rsid w:val="00520B4D"/>
    <w:rsid w:val="00555EF4"/>
    <w:rsid w:val="005A29DC"/>
    <w:rsid w:val="005C3143"/>
    <w:rsid w:val="005C5C86"/>
    <w:rsid w:val="005E2BC1"/>
    <w:rsid w:val="00620AD9"/>
    <w:rsid w:val="00626203"/>
    <w:rsid w:val="00653059"/>
    <w:rsid w:val="00666F36"/>
    <w:rsid w:val="0068691E"/>
    <w:rsid w:val="006B76F5"/>
    <w:rsid w:val="006E358A"/>
    <w:rsid w:val="006E39EE"/>
    <w:rsid w:val="007279BD"/>
    <w:rsid w:val="00735551"/>
    <w:rsid w:val="00744144"/>
    <w:rsid w:val="007537BA"/>
    <w:rsid w:val="00774C18"/>
    <w:rsid w:val="00784335"/>
    <w:rsid w:val="007E68DC"/>
    <w:rsid w:val="00801714"/>
    <w:rsid w:val="00803BA8"/>
    <w:rsid w:val="00825B26"/>
    <w:rsid w:val="00844557"/>
    <w:rsid w:val="00875ADF"/>
    <w:rsid w:val="00876B47"/>
    <w:rsid w:val="00877951"/>
    <w:rsid w:val="008D5326"/>
    <w:rsid w:val="00903890"/>
    <w:rsid w:val="00924FDC"/>
    <w:rsid w:val="00972EAC"/>
    <w:rsid w:val="009C49F7"/>
    <w:rsid w:val="009D51B6"/>
    <w:rsid w:val="00A313D2"/>
    <w:rsid w:val="00A33EAB"/>
    <w:rsid w:val="00AB25E6"/>
    <w:rsid w:val="00AC7FC8"/>
    <w:rsid w:val="00AD75FD"/>
    <w:rsid w:val="00B21A7C"/>
    <w:rsid w:val="00B21AB5"/>
    <w:rsid w:val="00B66CF9"/>
    <w:rsid w:val="00B8161B"/>
    <w:rsid w:val="00BC3C2A"/>
    <w:rsid w:val="00BD7729"/>
    <w:rsid w:val="00C42D79"/>
    <w:rsid w:val="00C636C1"/>
    <w:rsid w:val="00CC4165"/>
    <w:rsid w:val="00CE6B5E"/>
    <w:rsid w:val="00CF6840"/>
    <w:rsid w:val="00D16BD5"/>
    <w:rsid w:val="00D27C18"/>
    <w:rsid w:val="00D70120"/>
    <w:rsid w:val="00D74381"/>
    <w:rsid w:val="00DA0DFE"/>
    <w:rsid w:val="00DA4610"/>
    <w:rsid w:val="00DB426F"/>
    <w:rsid w:val="00E15DE8"/>
    <w:rsid w:val="00E30338"/>
    <w:rsid w:val="00E5046B"/>
    <w:rsid w:val="00E75CA6"/>
    <w:rsid w:val="00EB0511"/>
    <w:rsid w:val="00EB2002"/>
    <w:rsid w:val="00EC3678"/>
    <w:rsid w:val="00ED306D"/>
    <w:rsid w:val="00F15163"/>
    <w:rsid w:val="00F26516"/>
    <w:rsid w:val="00F342F3"/>
    <w:rsid w:val="00F52CBB"/>
    <w:rsid w:val="00F91140"/>
    <w:rsid w:val="00FA6CED"/>
    <w:rsid w:val="00FD43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03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433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77C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7C76"/>
  </w:style>
  <w:style w:type="paragraph" w:styleId="Footer">
    <w:name w:val="footer"/>
    <w:basedOn w:val="Normal"/>
    <w:link w:val="FooterChar"/>
    <w:uiPriority w:val="99"/>
    <w:semiHidden/>
    <w:unhideWhenUsed/>
    <w:rsid w:val="00177C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77C76"/>
  </w:style>
  <w:style w:type="paragraph" w:styleId="BalloonText">
    <w:name w:val="Balloon Text"/>
    <w:basedOn w:val="Normal"/>
    <w:link w:val="BalloonTextChar"/>
    <w:uiPriority w:val="99"/>
    <w:semiHidden/>
    <w:unhideWhenUsed/>
    <w:rsid w:val="00177C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7C7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C367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X:\letter%20pads\STAMP%20PAP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STAMP PAPER</Template>
  <TotalTime>17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2019-04-13T07:22:00Z</cp:lastPrinted>
  <dcterms:created xsi:type="dcterms:W3CDTF">2019-04-13T06:04:00Z</dcterms:created>
  <dcterms:modified xsi:type="dcterms:W3CDTF">2019-04-13T07:24:00Z</dcterms:modified>
</cp:coreProperties>
</file>