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7B908" w14:textId="44F65DC5" w:rsidR="00CF6840" w:rsidRDefault="00F91140" w:rsidP="00A33EAB">
      <w:pPr>
        <w:spacing w:line="360" w:lineRule="auto"/>
        <w:jc w:val="both"/>
        <w:rPr>
          <w:sz w:val="24"/>
        </w:rPr>
      </w:pPr>
      <w:r w:rsidRPr="00BD7729">
        <w:rPr>
          <w:sz w:val="24"/>
        </w:rPr>
        <w:tab/>
      </w:r>
      <w:r w:rsidRPr="00BD7729">
        <w:rPr>
          <w:sz w:val="24"/>
        </w:rPr>
        <w:tab/>
      </w:r>
      <w:r w:rsidR="00BD7729" w:rsidRPr="00BD7729">
        <w:rPr>
          <w:sz w:val="24"/>
        </w:rPr>
        <w:tab/>
      </w:r>
    </w:p>
    <w:p w14:paraId="5E1240D8" w14:textId="77777777" w:rsidR="00177C76" w:rsidRPr="00924FDC" w:rsidRDefault="003F65A6" w:rsidP="00CF6840">
      <w:pPr>
        <w:spacing w:line="360" w:lineRule="auto"/>
        <w:ind w:left="1440"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NO</w:t>
      </w:r>
      <w:r w:rsidR="00F91140" w:rsidRPr="00924FDC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OBJECTION CERTIFICATE</w:t>
      </w:r>
    </w:p>
    <w:p w14:paraId="7D4E8F9B" w14:textId="77777777" w:rsidR="00F91140" w:rsidRPr="00BD7729" w:rsidRDefault="00F91140" w:rsidP="002E6A92">
      <w:pPr>
        <w:spacing w:line="360" w:lineRule="auto"/>
        <w:ind w:right="-252"/>
        <w:jc w:val="both"/>
        <w:rPr>
          <w:sz w:val="24"/>
          <w:u w:val="single"/>
        </w:rPr>
      </w:pPr>
      <w:r w:rsidRPr="00924FDC">
        <w:rPr>
          <w:sz w:val="28"/>
          <w:szCs w:val="28"/>
        </w:rPr>
        <w:tab/>
      </w:r>
    </w:p>
    <w:p w14:paraId="49E83827" w14:textId="0741FD32" w:rsidR="003F65A6" w:rsidRDefault="00F91140" w:rsidP="002E6A92">
      <w:pPr>
        <w:spacing w:line="360" w:lineRule="auto"/>
        <w:ind w:left="-993" w:right="-252"/>
        <w:jc w:val="both"/>
        <w:rPr>
          <w:sz w:val="24"/>
        </w:rPr>
      </w:pPr>
      <w:proofErr w:type="gramStart"/>
      <w:r w:rsidRPr="002E6A92">
        <w:rPr>
          <w:sz w:val="24"/>
        </w:rPr>
        <w:t xml:space="preserve">I </w:t>
      </w:r>
      <w:r w:rsidR="00BD7729" w:rsidRPr="002E6A92">
        <w:rPr>
          <w:sz w:val="24"/>
        </w:rPr>
        <w:t>,</w:t>
      </w:r>
      <w:r w:rsidR="003F65A6" w:rsidRPr="002E6A92">
        <w:rPr>
          <w:sz w:val="24"/>
          <w:u w:val="single"/>
        </w:rPr>
        <w:t>RAVIN</w:t>
      </w:r>
      <w:r w:rsidRPr="002E6A92">
        <w:rPr>
          <w:sz w:val="24"/>
          <w:u w:val="single"/>
        </w:rPr>
        <w:t>DRA</w:t>
      </w:r>
      <w:proofErr w:type="gramEnd"/>
      <w:r w:rsidRPr="002E6A92">
        <w:rPr>
          <w:sz w:val="24"/>
          <w:u w:val="single"/>
        </w:rPr>
        <w:t xml:space="preserve"> KUMAR </w:t>
      </w:r>
      <w:r w:rsidR="00E5046B" w:rsidRPr="002E6A92">
        <w:rPr>
          <w:sz w:val="24"/>
          <w:u w:val="single"/>
        </w:rPr>
        <w:t>CHOPRA</w:t>
      </w:r>
      <w:r w:rsidR="003F65A6">
        <w:rPr>
          <w:b/>
          <w:sz w:val="24"/>
        </w:rPr>
        <w:t xml:space="preserve"> </w:t>
      </w:r>
      <w:r w:rsidR="003F65A6">
        <w:rPr>
          <w:sz w:val="24"/>
        </w:rPr>
        <w:t>Aged 6</w:t>
      </w:r>
      <w:r w:rsidR="002E6A92">
        <w:rPr>
          <w:sz w:val="24"/>
        </w:rPr>
        <w:t>4</w:t>
      </w:r>
      <w:r w:rsidR="003F65A6">
        <w:rPr>
          <w:sz w:val="24"/>
        </w:rPr>
        <w:t xml:space="preserve"> Years, am Co-owner of 50% Share of land and building situated at EC- 130 Sector – 1, Salt Lake Cit</w:t>
      </w:r>
      <w:r w:rsidR="002E6A92">
        <w:rPr>
          <w:sz w:val="24"/>
        </w:rPr>
        <w:t>y</w:t>
      </w:r>
      <w:r w:rsidR="003F65A6">
        <w:rPr>
          <w:sz w:val="24"/>
        </w:rPr>
        <w:t>, Kolkata – 70064.</w:t>
      </w:r>
    </w:p>
    <w:p w14:paraId="6CBEF9F8" w14:textId="77777777" w:rsidR="003F65A6" w:rsidRDefault="003F65A6" w:rsidP="002E6A92">
      <w:pPr>
        <w:spacing w:line="360" w:lineRule="auto"/>
        <w:ind w:left="-993" w:right="-252"/>
        <w:jc w:val="both"/>
        <w:rPr>
          <w:sz w:val="24"/>
        </w:rPr>
      </w:pPr>
      <w:bookmarkStart w:id="0" w:name="_GoBack"/>
      <w:bookmarkEnd w:id="0"/>
    </w:p>
    <w:p w14:paraId="75889C12" w14:textId="3753604B" w:rsidR="00BD7729" w:rsidRDefault="003F65A6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 xml:space="preserve">My brother </w:t>
      </w:r>
      <w:r w:rsidRPr="002E6A92">
        <w:rPr>
          <w:sz w:val="24"/>
          <w:u w:val="single"/>
        </w:rPr>
        <w:t>BIRE</w:t>
      </w:r>
      <w:r w:rsidR="002E6A92" w:rsidRPr="002E6A92">
        <w:rPr>
          <w:sz w:val="24"/>
          <w:u w:val="single"/>
        </w:rPr>
        <w:t>N</w:t>
      </w:r>
      <w:r w:rsidRPr="002E6A92">
        <w:rPr>
          <w:sz w:val="24"/>
          <w:u w:val="single"/>
        </w:rPr>
        <w:t>DRA KUM</w:t>
      </w:r>
      <w:r w:rsidR="002E6A92" w:rsidRPr="002E6A92">
        <w:rPr>
          <w:sz w:val="24"/>
          <w:u w:val="single"/>
        </w:rPr>
        <w:t>A</w:t>
      </w:r>
      <w:r w:rsidRPr="002E6A92">
        <w:rPr>
          <w:sz w:val="24"/>
          <w:u w:val="single"/>
        </w:rPr>
        <w:t>R CHOPRA</w:t>
      </w:r>
      <w:r>
        <w:rPr>
          <w:sz w:val="24"/>
        </w:rPr>
        <w:t>, Aged 60 years is the Co-owner of balance 50% share of the said land and building situated at EC-130, Sector</w:t>
      </w:r>
      <w:r w:rsidR="00C45F37">
        <w:rPr>
          <w:sz w:val="24"/>
        </w:rPr>
        <w:t xml:space="preserve"> – 1 Salt Lake City, Kolkata – 700064. He is desirous of Applying for and installing an Electric Meter from WBSEDCL </w:t>
      </w:r>
      <w:r w:rsidR="002E6A92">
        <w:rPr>
          <w:sz w:val="24"/>
        </w:rPr>
        <w:t>i</w:t>
      </w:r>
      <w:r w:rsidR="00C45F37">
        <w:rPr>
          <w:sz w:val="24"/>
        </w:rPr>
        <w:t xml:space="preserve">n </w:t>
      </w:r>
      <w:r w:rsidR="002E6A92">
        <w:rPr>
          <w:sz w:val="24"/>
        </w:rPr>
        <w:t xml:space="preserve">his </w:t>
      </w:r>
      <w:r w:rsidR="00C45F37">
        <w:rPr>
          <w:sz w:val="24"/>
        </w:rPr>
        <w:t>name.</w:t>
      </w:r>
    </w:p>
    <w:p w14:paraId="53488FEE" w14:textId="77777777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</w:p>
    <w:p w14:paraId="14D85DD8" w14:textId="6577FE23" w:rsidR="00C45F37" w:rsidRDefault="00C45F37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 xml:space="preserve">Hence, I hereby issue my no objection certificate in case my brother Birendra Kumar Chopra wishes to apply for </w:t>
      </w:r>
      <w:r w:rsidR="002E6A92">
        <w:rPr>
          <w:sz w:val="24"/>
        </w:rPr>
        <w:t xml:space="preserve">&amp; install </w:t>
      </w:r>
      <w:r>
        <w:rPr>
          <w:sz w:val="24"/>
        </w:rPr>
        <w:t xml:space="preserve">an Electric Meter from WBSEDCL </w:t>
      </w:r>
      <w:r w:rsidR="000269AD">
        <w:rPr>
          <w:sz w:val="24"/>
        </w:rPr>
        <w:t>in his name at the said Property.</w:t>
      </w:r>
    </w:p>
    <w:p w14:paraId="475D629A" w14:textId="649C7846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</w:p>
    <w:p w14:paraId="61BEF676" w14:textId="431F035C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>Declared on this 24</w:t>
      </w:r>
      <w:r w:rsidRPr="002E6A92">
        <w:rPr>
          <w:sz w:val="24"/>
          <w:vertAlign w:val="superscript"/>
        </w:rPr>
        <w:t>th</w:t>
      </w:r>
      <w:r>
        <w:rPr>
          <w:sz w:val="24"/>
        </w:rPr>
        <w:t xml:space="preserve"> Day of </w:t>
      </w:r>
      <w:proofErr w:type="gramStart"/>
      <w:r>
        <w:rPr>
          <w:sz w:val="24"/>
        </w:rPr>
        <w:t>February,</w:t>
      </w:r>
      <w:proofErr w:type="gramEnd"/>
      <w:r>
        <w:rPr>
          <w:sz w:val="24"/>
        </w:rPr>
        <w:t xml:space="preserve"> 2019 at Kolkata</w:t>
      </w:r>
    </w:p>
    <w:p w14:paraId="17D0C37B" w14:textId="3EE8151C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</w:p>
    <w:p w14:paraId="07383F19" w14:textId="4A155922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>Signed</w:t>
      </w:r>
    </w:p>
    <w:p w14:paraId="30093CB4" w14:textId="6D6A8693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</w:p>
    <w:p w14:paraId="2AB9B6A8" w14:textId="31A10B3F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</w:p>
    <w:p w14:paraId="0A393CEB" w14:textId="6DE1D7A3" w:rsidR="002E6A92" w:rsidRDefault="002E6A92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>----------------------------------</w:t>
      </w:r>
    </w:p>
    <w:p w14:paraId="4B94F252" w14:textId="224F12A9" w:rsidR="00C45F37" w:rsidRPr="00BD7729" w:rsidRDefault="002E6A92" w:rsidP="002E6A92">
      <w:pPr>
        <w:spacing w:line="360" w:lineRule="auto"/>
        <w:ind w:left="-993" w:right="-252"/>
        <w:jc w:val="both"/>
        <w:rPr>
          <w:sz w:val="24"/>
        </w:rPr>
      </w:pPr>
      <w:r>
        <w:rPr>
          <w:sz w:val="24"/>
        </w:rPr>
        <w:t>Ravindra Kumar Chopra</w:t>
      </w:r>
    </w:p>
    <w:sectPr w:rsidR="00C45F37" w:rsidRPr="00BD7729" w:rsidSect="002E6A92">
      <w:headerReference w:type="default" r:id="rId7"/>
      <w:pgSz w:w="12240" w:h="15840"/>
      <w:pgMar w:top="6750" w:right="900" w:bottom="142" w:left="252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11E9EE" w14:textId="77777777" w:rsidR="00C45F37" w:rsidRDefault="00C45F37" w:rsidP="00177C76">
      <w:r>
        <w:separator/>
      </w:r>
    </w:p>
  </w:endnote>
  <w:endnote w:type="continuationSeparator" w:id="0">
    <w:p w14:paraId="2117FB29" w14:textId="77777777" w:rsidR="00C45F37" w:rsidRDefault="00C45F37" w:rsidP="00177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11F3D" w14:textId="77777777" w:rsidR="00C45F37" w:rsidRDefault="00C45F37" w:rsidP="00177C76">
      <w:r>
        <w:separator/>
      </w:r>
    </w:p>
  </w:footnote>
  <w:footnote w:type="continuationSeparator" w:id="0">
    <w:p w14:paraId="6D9A5196" w14:textId="77777777" w:rsidR="00C45F37" w:rsidRDefault="00C45F37" w:rsidP="00177C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34F88A" w14:textId="77777777" w:rsidR="00C45F37" w:rsidRDefault="00C45F37">
    <w:pPr>
      <w:pStyle w:val="Header"/>
    </w:pPr>
    <w:r>
      <w:rPr>
        <w:vanish/>
      </w:rPr>
      <w:t>&lt;</w:t>
    </w:r>
    <w:r>
      <w:rPr>
        <w:vanish/>
      </w:rPr>
      <w:tab/>
    </w:r>
    <w:r>
      <w:rPr>
        <w:vanish/>
      </w:rPr>
      <w:tab/>
      <w:t>pe text]</w:t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  <w:r>
      <w:rPr>
        <w:vanish/>
      </w:rPr>
      <w:pgNum/>
    </w:r>
  </w:p>
  <w:p w14:paraId="352F8AEB" w14:textId="77777777" w:rsidR="00C45F37" w:rsidRDefault="00C45F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23FAE"/>
    <w:multiLevelType w:val="hybridMultilevel"/>
    <w:tmpl w:val="9F6C5E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C7722"/>
    <w:multiLevelType w:val="hybridMultilevel"/>
    <w:tmpl w:val="72A6E3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2D12FA"/>
    <w:multiLevelType w:val="hybridMultilevel"/>
    <w:tmpl w:val="20A24E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A0MbC0NDYxNDAyMzNX0lEKTi0uzszPAykwrAUA+Lla1ywAAAA="/>
  </w:docVars>
  <w:rsids>
    <w:rsidRoot w:val="00E5046B"/>
    <w:rsid w:val="00000663"/>
    <w:rsid w:val="000236E9"/>
    <w:rsid w:val="000269AD"/>
    <w:rsid w:val="00035CA5"/>
    <w:rsid w:val="000478E2"/>
    <w:rsid w:val="00070BAF"/>
    <w:rsid w:val="000949D2"/>
    <w:rsid w:val="00094E81"/>
    <w:rsid w:val="000C48C0"/>
    <w:rsid w:val="000C4995"/>
    <w:rsid w:val="0012411A"/>
    <w:rsid w:val="00132035"/>
    <w:rsid w:val="00140B94"/>
    <w:rsid w:val="00150EDF"/>
    <w:rsid w:val="00177C76"/>
    <w:rsid w:val="0021734C"/>
    <w:rsid w:val="00225C78"/>
    <w:rsid w:val="002305E4"/>
    <w:rsid w:val="00290157"/>
    <w:rsid w:val="002B531A"/>
    <w:rsid w:val="002E69DB"/>
    <w:rsid w:val="002E6A92"/>
    <w:rsid w:val="003327A5"/>
    <w:rsid w:val="00381061"/>
    <w:rsid w:val="003F65A6"/>
    <w:rsid w:val="00402A46"/>
    <w:rsid w:val="004215BA"/>
    <w:rsid w:val="0046799F"/>
    <w:rsid w:val="005A29DC"/>
    <w:rsid w:val="005C5C86"/>
    <w:rsid w:val="005E2BC1"/>
    <w:rsid w:val="00620AD9"/>
    <w:rsid w:val="00626203"/>
    <w:rsid w:val="00666F36"/>
    <w:rsid w:val="0068691E"/>
    <w:rsid w:val="006B76F5"/>
    <w:rsid w:val="006E39EE"/>
    <w:rsid w:val="00735551"/>
    <w:rsid w:val="007537BA"/>
    <w:rsid w:val="00774C18"/>
    <w:rsid w:val="00784335"/>
    <w:rsid w:val="007E68DC"/>
    <w:rsid w:val="00801714"/>
    <w:rsid w:val="00803BA8"/>
    <w:rsid w:val="00825B26"/>
    <w:rsid w:val="00875ADF"/>
    <w:rsid w:val="00903890"/>
    <w:rsid w:val="00924FDC"/>
    <w:rsid w:val="00972EAC"/>
    <w:rsid w:val="009C49F7"/>
    <w:rsid w:val="009D51B6"/>
    <w:rsid w:val="00A313D2"/>
    <w:rsid w:val="00A33EAB"/>
    <w:rsid w:val="00AC7FC8"/>
    <w:rsid w:val="00AD75FD"/>
    <w:rsid w:val="00B21A7C"/>
    <w:rsid w:val="00B21AB5"/>
    <w:rsid w:val="00B8161B"/>
    <w:rsid w:val="00BD7729"/>
    <w:rsid w:val="00C42D79"/>
    <w:rsid w:val="00C45F37"/>
    <w:rsid w:val="00CF6840"/>
    <w:rsid w:val="00D16BD5"/>
    <w:rsid w:val="00D27C18"/>
    <w:rsid w:val="00D74381"/>
    <w:rsid w:val="00E15DE8"/>
    <w:rsid w:val="00E30338"/>
    <w:rsid w:val="00E5046B"/>
    <w:rsid w:val="00E75CA6"/>
    <w:rsid w:val="00F15163"/>
    <w:rsid w:val="00F342F3"/>
    <w:rsid w:val="00F91140"/>
    <w:rsid w:val="00FA6C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6B15F"/>
  <w15:docId w15:val="{0BA60D41-472A-450A-BD49-247DD5DE7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03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43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7C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7C76"/>
  </w:style>
  <w:style w:type="paragraph" w:styleId="Footer">
    <w:name w:val="footer"/>
    <w:basedOn w:val="Normal"/>
    <w:link w:val="FooterChar"/>
    <w:uiPriority w:val="99"/>
    <w:semiHidden/>
    <w:unhideWhenUsed/>
    <w:rsid w:val="00177C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7C76"/>
  </w:style>
  <w:style w:type="paragraph" w:styleId="BalloonText">
    <w:name w:val="Balloon Text"/>
    <w:basedOn w:val="Normal"/>
    <w:link w:val="BalloonTextChar"/>
    <w:uiPriority w:val="99"/>
    <w:semiHidden/>
    <w:unhideWhenUsed/>
    <w:rsid w:val="00177C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C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letter%20pads\STAMP%20PAP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STAMP PAPER</Template>
  <TotalTime>28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2019-02-23T09:35:00Z</cp:lastPrinted>
  <dcterms:created xsi:type="dcterms:W3CDTF">2017-02-07T11:39:00Z</dcterms:created>
  <dcterms:modified xsi:type="dcterms:W3CDTF">2019-02-23T09:39:00Z</dcterms:modified>
</cp:coreProperties>
</file>